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5F3EF"/>
  <w:body>
    <w:p w14:paraId="74F3E029" w14:textId="77777777" w:rsidR="00775F47" w:rsidRDefault="001A2BF7">
      <w:r>
        <w:rPr>
          <w:noProof/>
        </w:rPr>
        <w:drawing>
          <wp:anchor distT="0" distB="0" distL="114300" distR="114300" simplePos="0" relativeHeight="251666432" behindDoc="1" locked="0" layoutInCell="1" allowOverlap="1" wp14:anchorId="41D8E0A0" wp14:editId="382E2E32">
            <wp:simplePos x="0" y="0"/>
            <wp:positionH relativeFrom="margin">
              <wp:posOffset>-311785</wp:posOffset>
            </wp:positionH>
            <wp:positionV relativeFrom="paragraph">
              <wp:posOffset>295910</wp:posOffset>
            </wp:positionV>
            <wp:extent cx="7131685" cy="4149434"/>
            <wp:effectExtent l="0" t="0" r="0" b="3810"/>
            <wp:wrapNone/>
            <wp:docPr id="1452852567" name="Picture 1" descr="A group of people sitting around a fire p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52567" name="Picture 1" descr="A group of people sitting around a fire p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1685" cy="4149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B7CDB" w14:textId="77777777" w:rsidR="00775F47" w:rsidRDefault="005A2C56">
      <w:r>
        <w:rPr>
          <w:noProof/>
          <w:lang w:eastAsia="en-GB"/>
        </w:rPr>
        <mc:AlternateContent>
          <mc:Choice Requires="wps">
            <w:drawing>
              <wp:anchor distT="0" distB="0" distL="114300" distR="114300" simplePos="0" relativeHeight="251659264" behindDoc="0" locked="0" layoutInCell="1" allowOverlap="1" wp14:anchorId="5EAF065C" wp14:editId="7B93DB39">
                <wp:simplePos x="0" y="0"/>
                <wp:positionH relativeFrom="column">
                  <wp:posOffset>-529499</wp:posOffset>
                </wp:positionH>
                <wp:positionV relativeFrom="paragraph">
                  <wp:posOffset>280126</wp:posOffset>
                </wp:positionV>
                <wp:extent cx="7522028" cy="41039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522028" cy="4103914"/>
                        </a:xfrm>
                        <a:prstGeom prst="rect">
                          <a:avLst/>
                        </a:prstGeom>
                        <a:noFill/>
                        <a:ln w="6350">
                          <a:noFill/>
                        </a:ln>
                      </wps:spPr>
                      <wps:txbx>
                        <w:txbxContent>
                          <w:p w14:paraId="62BD7164" w14:textId="77777777" w:rsidR="001A2BF7" w:rsidRDefault="001A2BF7" w:rsidP="001A2BF7">
                            <w:pPr>
                              <w:pStyle w:val="NormalWeb"/>
                            </w:pPr>
                          </w:p>
                          <w:p w14:paraId="18B3E412" w14:textId="77777777" w:rsidR="006E0353" w:rsidRDefault="006E0353" w:rsidP="005A2C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F065C" id="_x0000_t202" coordsize="21600,21600" o:spt="202" path="m,l,21600r21600,l21600,xe">
                <v:stroke joinstyle="miter"/>
                <v:path gradientshapeok="t" o:connecttype="rect"/>
              </v:shapetype>
              <v:shape id="Text Box 10" o:spid="_x0000_s1026" type="#_x0000_t202" style="position:absolute;margin-left:-41.7pt;margin-top:22.05pt;width:592.3pt;height:3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" filled="f" stroked="f" strokeweight=".5pt">
                <v:textbox>
                  <w:txbxContent>
                    <w:p w14:paraId="62BD7164" w14:textId="77777777" w:rsidR="001A2BF7" w:rsidRDefault="001A2BF7" w:rsidP="001A2BF7">
                      <w:pPr>
                        <w:pStyle w:val="NormalWeb"/>
                      </w:pPr>
                    </w:p>
                    <w:p w14:paraId="18B3E412" w14:textId="77777777" w:rsidR="006E0353" w:rsidRDefault="006E0353" w:rsidP="005A2C56">
                      <w:pPr>
                        <w:jc w:val="center"/>
                      </w:pPr>
                    </w:p>
                  </w:txbxContent>
                </v:textbox>
              </v:shape>
            </w:pict>
          </mc:Fallback>
        </mc:AlternateContent>
      </w:r>
    </w:p>
    <w:p w14:paraId="4721B00E" w14:textId="77777777" w:rsidR="00E52BD3" w:rsidRDefault="00E52BD3" w:rsidP="00775F47">
      <w:pPr>
        <w:rPr>
          <w:rFonts w:ascii="Jessi Neue Medium" w:hAnsi="Jessi Neue Medium"/>
          <w:color w:val="22132C"/>
          <w:sz w:val="40"/>
          <w:szCs w:val="40"/>
        </w:rPr>
      </w:pPr>
    </w:p>
    <w:p w14:paraId="726BE266" w14:textId="77777777" w:rsidR="00E52BD3" w:rsidRDefault="00E52BD3" w:rsidP="00775F47">
      <w:pPr>
        <w:rPr>
          <w:rFonts w:ascii="Jessi Neue Medium" w:hAnsi="Jessi Neue Medium"/>
          <w:color w:val="22132C"/>
          <w:sz w:val="40"/>
          <w:szCs w:val="40"/>
        </w:rPr>
      </w:pPr>
    </w:p>
    <w:p w14:paraId="2FD950AD" w14:textId="77777777" w:rsidR="00E52BD3" w:rsidRDefault="00E52BD3" w:rsidP="00775F47">
      <w:pPr>
        <w:rPr>
          <w:rFonts w:ascii="Jessi Neue Medium" w:hAnsi="Jessi Neue Medium"/>
          <w:color w:val="22132C"/>
          <w:sz w:val="40"/>
          <w:szCs w:val="40"/>
        </w:rPr>
      </w:pPr>
    </w:p>
    <w:p w14:paraId="3EF8CCCC" w14:textId="77777777" w:rsidR="00E52BD3" w:rsidRDefault="00E52BD3" w:rsidP="00775F47">
      <w:pPr>
        <w:rPr>
          <w:rFonts w:ascii="Jessi Neue Medium" w:hAnsi="Jessi Neue Medium"/>
          <w:color w:val="22132C"/>
          <w:sz w:val="40"/>
          <w:szCs w:val="40"/>
        </w:rPr>
      </w:pPr>
    </w:p>
    <w:p w14:paraId="69D580AE" w14:textId="77777777" w:rsidR="00E52BD3" w:rsidRDefault="00E52BD3" w:rsidP="00775F47">
      <w:pPr>
        <w:rPr>
          <w:rFonts w:ascii="Jessi Neue Medium" w:hAnsi="Jessi Neue Medium"/>
          <w:color w:val="22132C"/>
          <w:sz w:val="40"/>
          <w:szCs w:val="40"/>
        </w:rPr>
      </w:pPr>
    </w:p>
    <w:p w14:paraId="3EB6737F" w14:textId="77777777" w:rsidR="00E52BD3" w:rsidRDefault="00E52BD3" w:rsidP="00775F47">
      <w:pPr>
        <w:rPr>
          <w:rFonts w:ascii="Jessi Neue Medium" w:hAnsi="Jessi Neue Medium"/>
          <w:color w:val="22132C"/>
          <w:sz w:val="40"/>
          <w:szCs w:val="40"/>
        </w:rPr>
      </w:pPr>
    </w:p>
    <w:p w14:paraId="78799245" w14:textId="77777777" w:rsidR="00E52BD3" w:rsidRDefault="003B3A7E" w:rsidP="00775F47">
      <w:pPr>
        <w:rPr>
          <w:rFonts w:ascii="Jessi Neue Medium" w:hAnsi="Jessi Neue Medium"/>
          <w:color w:val="22132C"/>
          <w:sz w:val="40"/>
          <w:szCs w:val="40"/>
        </w:rPr>
      </w:pPr>
      <w:r>
        <w:rPr>
          <w:noProof/>
          <w:lang w:eastAsia="en-GB"/>
        </w:rPr>
        <mc:AlternateContent>
          <mc:Choice Requires="wps">
            <w:drawing>
              <wp:anchor distT="0" distB="0" distL="114300" distR="114300" simplePos="0" relativeHeight="251662336" behindDoc="0" locked="0" layoutInCell="1" allowOverlap="1" wp14:anchorId="724E17CF" wp14:editId="38F45503">
                <wp:simplePos x="0" y="0"/>
                <wp:positionH relativeFrom="column">
                  <wp:posOffset>3762376</wp:posOffset>
                </wp:positionH>
                <wp:positionV relativeFrom="paragraph">
                  <wp:posOffset>80644</wp:posOffset>
                </wp:positionV>
                <wp:extent cx="2285437" cy="2242457"/>
                <wp:effectExtent l="190500" t="285750" r="191135" b="291465"/>
                <wp:wrapNone/>
                <wp:docPr id="12" name="Text Box 12"/>
                <wp:cNvGraphicFramePr/>
                <a:graphic xmlns:a="http://schemas.openxmlformats.org/drawingml/2006/main">
                  <a:graphicData uri="http://schemas.microsoft.com/office/word/2010/wordprocessingShape">
                    <wps:wsp>
                      <wps:cNvSpPr txBox="1"/>
                      <wps:spPr>
                        <a:xfrm rot="1216663">
                          <a:off x="0" y="0"/>
                          <a:ext cx="2285437" cy="2242457"/>
                        </a:xfrm>
                        <a:prstGeom prst="rect">
                          <a:avLst/>
                        </a:prstGeom>
                        <a:noFill/>
                        <a:ln w="6350">
                          <a:noFill/>
                        </a:ln>
                      </wps:spPr>
                      <wps:txbx>
                        <w:txbxContent>
                          <w:p w14:paraId="092A9F54" w14:textId="77777777" w:rsidR="006E0353" w:rsidRDefault="006620FB" w:rsidP="006620FB">
                            <w:r>
                              <w:br/>
                            </w:r>
                          </w:p>
                          <w:p w14:paraId="432F05E0" w14:textId="77777777" w:rsidR="001A2BF7" w:rsidRDefault="001A2BF7" w:rsidP="006E0353">
                            <w:pPr>
                              <w:jc w:val="center"/>
                              <w:rPr>
                                <w:rFonts w:ascii="Jessi Neue Medium" w:hAnsi="Jessi Neue Medium"/>
                                <w:color w:val="FFFFFF" w:themeColor="background1"/>
                                <w:sz w:val="44"/>
                                <w:szCs w:val="44"/>
                              </w:rPr>
                            </w:pPr>
                            <w:r>
                              <w:rPr>
                                <w:rFonts w:ascii="Jessi Neue Medium" w:hAnsi="Jessi Neue Medium"/>
                                <w:color w:val="FFFFFF" w:themeColor="background1"/>
                                <w:sz w:val="44"/>
                                <w:szCs w:val="44"/>
                              </w:rPr>
                              <w:t>Forest School Level 3</w:t>
                            </w:r>
                          </w:p>
                          <w:p w14:paraId="7E012A3A" w14:textId="77777777" w:rsidR="006E0353" w:rsidRPr="006620FB" w:rsidRDefault="001A2BF7" w:rsidP="006E0353">
                            <w:pPr>
                              <w:jc w:val="center"/>
                              <w:rPr>
                                <w:rFonts w:ascii="Jessi Neue Medium" w:hAnsi="Jessi Neue Medium"/>
                                <w:color w:val="FFFFFF" w:themeColor="background1"/>
                                <w:sz w:val="44"/>
                                <w:szCs w:val="44"/>
                              </w:rPr>
                            </w:pPr>
                            <w:r>
                              <w:rPr>
                                <w:rFonts w:ascii="Jessi Neue Medium" w:hAnsi="Jessi Neue Medium"/>
                                <w:color w:val="FFFFFF" w:themeColor="background1"/>
                                <w:sz w:val="44"/>
                                <w:szCs w:val="44"/>
                              </w:rPr>
                              <w:t>Training</w:t>
                            </w:r>
                            <w:r w:rsidR="006620FB" w:rsidRPr="006620FB">
                              <w:rPr>
                                <w:rFonts w:ascii="Jessi Neue Medium" w:hAnsi="Jessi Neue Medium"/>
                                <w:color w:val="FFFFFF" w:themeColor="background1"/>
                                <w:sz w:val="44"/>
                                <w:szCs w:val="44"/>
                              </w:rPr>
                              <w:t xml:space="preserve"> </w:t>
                            </w:r>
                          </w:p>
                          <w:p w14:paraId="0DBDFAB2" w14:textId="77777777" w:rsidR="006620FB" w:rsidRPr="006E0353" w:rsidRDefault="006620FB" w:rsidP="006620FB">
                            <w:pPr>
                              <w:rPr>
                                <w:rFonts w:ascii="Jessi Neue Medium" w:hAnsi="Jessi Neue Medium"/>
                              </w:rPr>
                            </w:pPr>
                            <w:r>
                              <w:rPr>
                                <w:rFonts w:ascii="Jessi Neue Medium" w:hAnsi="Jessi Neue Medium"/>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E17CF" id="Text Box 12" o:spid="_x0000_s1027" type="#_x0000_t202" style="position:absolute;margin-left:296.25pt;margin-top:6.35pt;width:179.95pt;height:176.55pt;rotation:132892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" filled="f" stroked="f" strokeweight=".5pt">
                <v:textbox>
                  <w:txbxContent>
                    <w:p w14:paraId="092A9F54" w14:textId="77777777" w:rsidR="006E0353" w:rsidRDefault="006620FB" w:rsidP="006620FB">
                      <w:r>
                        <w:br/>
                      </w:r>
                    </w:p>
                    <w:p w14:paraId="432F05E0" w14:textId="77777777" w:rsidR="001A2BF7" w:rsidRDefault="001A2BF7" w:rsidP="006E0353">
                      <w:pPr>
                        <w:jc w:val="center"/>
                        <w:rPr>
                          <w:rFonts w:ascii="Jessi Neue Medium" w:hAnsi="Jessi Neue Medium"/>
                          <w:color w:val="FFFFFF" w:themeColor="background1"/>
                          <w:sz w:val="44"/>
                          <w:szCs w:val="44"/>
                        </w:rPr>
                      </w:pPr>
                      <w:r>
                        <w:rPr>
                          <w:rFonts w:ascii="Jessi Neue Medium" w:hAnsi="Jessi Neue Medium"/>
                          <w:color w:val="FFFFFF" w:themeColor="background1"/>
                          <w:sz w:val="44"/>
                          <w:szCs w:val="44"/>
                        </w:rPr>
                        <w:t>Forest School Level 3</w:t>
                      </w:r>
                    </w:p>
                    <w:p w14:paraId="7E012A3A" w14:textId="77777777" w:rsidR="006E0353" w:rsidRPr="006620FB" w:rsidRDefault="001A2BF7" w:rsidP="006E0353">
                      <w:pPr>
                        <w:jc w:val="center"/>
                        <w:rPr>
                          <w:rFonts w:ascii="Jessi Neue Medium" w:hAnsi="Jessi Neue Medium"/>
                          <w:color w:val="FFFFFF" w:themeColor="background1"/>
                          <w:sz w:val="44"/>
                          <w:szCs w:val="44"/>
                        </w:rPr>
                      </w:pPr>
                      <w:r>
                        <w:rPr>
                          <w:rFonts w:ascii="Jessi Neue Medium" w:hAnsi="Jessi Neue Medium"/>
                          <w:color w:val="FFFFFF" w:themeColor="background1"/>
                          <w:sz w:val="44"/>
                          <w:szCs w:val="44"/>
                        </w:rPr>
                        <w:t>Training</w:t>
                      </w:r>
                      <w:r w:rsidR="006620FB" w:rsidRPr="006620FB">
                        <w:rPr>
                          <w:rFonts w:ascii="Jessi Neue Medium" w:hAnsi="Jessi Neue Medium"/>
                          <w:color w:val="FFFFFF" w:themeColor="background1"/>
                          <w:sz w:val="44"/>
                          <w:szCs w:val="44"/>
                        </w:rPr>
                        <w:t xml:space="preserve"> </w:t>
                      </w:r>
                    </w:p>
                    <w:p w14:paraId="0DBDFAB2" w14:textId="77777777" w:rsidR="006620FB" w:rsidRPr="006E0353" w:rsidRDefault="006620FB" w:rsidP="006620FB">
                      <w:pPr>
                        <w:rPr>
                          <w:rFonts w:ascii="Jessi Neue Medium" w:hAnsi="Jessi Neue Medium"/>
                        </w:rPr>
                      </w:pPr>
                      <w:r>
                        <w:rPr>
                          <w:rFonts w:ascii="Jessi Neue Medium" w:hAnsi="Jessi Neue Medium"/>
                        </w:rPr>
                        <w:br/>
                      </w:r>
                    </w:p>
                  </w:txbxContent>
                </v:textbox>
              </v:shape>
            </w:pict>
          </mc:Fallback>
        </mc:AlternateContent>
      </w:r>
      <w:r w:rsidR="00DC105B">
        <w:rPr>
          <w:noProof/>
          <w:lang w:eastAsia="en-GB"/>
        </w:rPr>
        <mc:AlternateContent>
          <mc:Choice Requires="wps">
            <w:drawing>
              <wp:anchor distT="0" distB="0" distL="114300" distR="114300" simplePos="0" relativeHeight="251661312" behindDoc="0" locked="0" layoutInCell="1" allowOverlap="1" wp14:anchorId="106E34D3" wp14:editId="6EED493B">
                <wp:simplePos x="0" y="0"/>
                <wp:positionH relativeFrom="column">
                  <wp:posOffset>3765278</wp:posOffset>
                </wp:positionH>
                <wp:positionV relativeFrom="paragraph">
                  <wp:posOffset>166461</wp:posOffset>
                </wp:positionV>
                <wp:extent cx="2188028" cy="2188028"/>
                <wp:effectExtent l="0" t="0" r="3175" b="3175"/>
                <wp:wrapNone/>
                <wp:docPr id="13" name="Oval 13"/>
                <wp:cNvGraphicFramePr/>
                <a:graphic xmlns:a="http://schemas.openxmlformats.org/drawingml/2006/main">
                  <a:graphicData uri="http://schemas.microsoft.com/office/word/2010/wordprocessingShape">
                    <wps:wsp>
                      <wps:cNvSpPr/>
                      <wps:spPr>
                        <a:xfrm>
                          <a:off x="0" y="0"/>
                          <a:ext cx="2188028" cy="2188028"/>
                        </a:xfrm>
                        <a:prstGeom prst="ellipse">
                          <a:avLst/>
                        </a:prstGeom>
                        <a:solidFill>
                          <a:srgbClr val="0E23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216B6" id="Oval 13" o:spid="_x0000_s1026" style="position:absolute;margin-left:296.5pt;margin-top:13.1pt;width:172.3pt;height:17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" fillcolor="#0e231c" stroked="f" strokeweight="1pt">
                <v:stroke joinstyle="miter"/>
              </v:oval>
            </w:pict>
          </mc:Fallback>
        </mc:AlternateContent>
      </w:r>
    </w:p>
    <w:p w14:paraId="6AED57AD" w14:textId="77777777" w:rsidR="00E52BD3" w:rsidRDefault="00E52BD3" w:rsidP="00775F47">
      <w:pPr>
        <w:rPr>
          <w:rFonts w:ascii="Jessi Neue Medium" w:hAnsi="Jessi Neue Medium"/>
          <w:color w:val="22132C"/>
          <w:sz w:val="40"/>
          <w:szCs w:val="40"/>
        </w:rPr>
      </w:pPr>
    </w:p>
    <w:p w14:paraId="2E49765E" w14:textId="77777777" w:rsidR="00E52BD3" w:rsidRDefault="00E52BD3" w:rsidP="00775F47">
      <w:pPr>
        <w:rPr>
          <w:rFonts w:ascii="Jessi Neue Medium" w:hAnsi="Jessi Neue Medium"/>
          <w:color w:val="22132C"/>
          <w:sz w:val="40"/>
          <w:szCs w:val="40"/>
        </w:rPr>
      </w:pPr>
    </w:p>
    <w:p w14:paraId="534ECAFD" w14:textId="77777777" w:rsidR="009B15BB" w:rsidRPr="009B15BB" w:rsidRDefault="009B15BB" w:rsidP="00775F47">
      <w:pPr>
        <w:rPr>
          <w:rFonts w:ascii="Jessi Neue Medium" w:hAnsi="Jessi Neue Medium"/>
          <w:color w:val="0E231C"/>
          <w:sz w:val="40"/>
          <w:szCs w:val="40"/>
        </w:rPr>
      </w:pPr>
      <w:r>
        <w:rPr>
          <w:rFonts w:ascii="Jessi Neue Medium" w:hAnsi="Jessi Neue Medium"/>
          <w:color w:val="22132C"/>
          <w:sz w:val="40"/>
          <w:szCs w:val="40"/>
        </w:rPr>
        <w:br/>
      </w:r>
      <w:r w:rsidR="001A2BF7">
        <w:rPr>
          <w:rFonts w:ascii="Jessi Neue Medium" w:hAnsi="Jessi Neue Medium"/>
          <w:color w:val="0E231C"/>
          <w:sz w:val="40"/>
          <w:szCs w:val="40"/>
        </w:rPr>
        <w:t>Join us in Spring 2024</w:t>
      </w:r>
    </w:p>
    <w:p w14:paraId="10CE39C2" w14:textId="77777777" w:rsidR="00775F47" w:rsidRPr="00DC105B" w:rsidRDefault="00026241" w:rsidP="00775F47">
      <w:pPr>
        <w:rPr>
          <w:rFonts w:ascii="Open Sans" w:hAnsi="Open Sans" w:cs="Open Sans"/>
          <w:color w:val="0E231C"/>
          <w:sz w:val="28"/>
          <w:szCs w:val="28"/>
        </w:rPr>
      </w:pPr>
      <w:r w:rsidRPr="00AA032D">
        <w:rPr>
          <w:rFonts w:ascii="Jessi Neue Medium" w:hAnsi="Jessi Neue Medium"/>
          <w:noProof/>
          <w:color w:val="22132C"/>
          <w:sz w:val="40"/>
          <w:szCs w:val="40"/>
          <w:lang w:eastAsia="en-GB"/>
        </w:rPr>
        <mc:AlternateContent>
          <mc:Choice Requires="wps">
            <w:drawing>
              <wp:anchor distT="0" distB="0" distL="114300" distR="114300" simplePos="0" relativeHeight="251664384" behindDoc="0" locked="0" layoutInCell="1" allowOverlap="1" wp14:anchorId="201F60AF" wp14:editId="6ECCE3FA">
                <wp:simplePos x="0" y="0"/>
                <wp:positionH relativeFrom="page">
                  <wp:posOffset>5981700</wp:posOffset>
                </wp:positionH>
                <wp:positionV relativeFrom="paragraph">
                  <wp:posOffset>139065</wp:posOffset>
                </wp:positionV>
                <wp:extent cx="1485900" cy="1143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485900" cy="1143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10DEFC0" w14:textId="77777777" w:rsidR="00AA032D" w:rsidRPr="00026241" w:rsidRDefault="00977F3F" w:rsidP="00AA032D">
                            <w:pPr>
                              <w:rPr>
                                <w:b/>
                                <w:bCs/>
                              </w:rPr>
                            </w:pPr>
                            <w:r w:rsidRPr="00026241">
                              <w:rPr>
                                <w:b/>
                                <w:bCs/>
                              </w:rPr>
                              <w:t xml:space="preserve">Dates of training </w:t>
                            </w:r>
                            <w:r w:rsidR="00026241">
                              <w:rPr>
                                <w:b/>
                                <w:bCs/>
                              </w:rPr>
                              <w:t>2024</w:t>
                            </w:r>
                          </w:p>
                          <w:p w14:paraId="6EB383D2" w14:textId="77777777" w:rsidR="00977F3F" w:rsidRDefault="00026241" w:rsidP="00AA032D">
                            <w:r>
                              <w:t>9</w:t>
                            </w:r>
                            <w:r w:rsidRPr="00026241">
                              <w:rPr>
                                <w:vertAlign w:val="superscript"/>
                              </w:rPr>
                              <w:t>th</w:t>
                            </w:r>
                            <w:r>
                              <w:t xml:space="preserve"> 10</w:t>
                            </w:r>
                            <w:r w:rsidRPr="00026241">
                              <w:rPr>
                                <w:vertAlign w:val="superscript"/>
                              </w:rPr>
                              <w:t>th</w:t>
                            </w:r>
                            <w:r>
                              <w:t xml:space="preserve"> </w:t>
                            </w:r>
                            <w:r w:rsidR="00977F3F">
                              <w:t>16</w:t>
                            </w:r>
                            <w:r w:rsidR="00977F3F" w:rsidRPr="00977F3F">
                              <w:rPr>
                                <w:vertAlign w:val="superscript"/>
                              </w:rPr>
                              <w:t>th</w:t>
                            </w:r>
                            <w:r w:rsidR="00977F3F">
                              <w:t xml:space="preserve"> 17</w:t>
                            </w:r>
                            <w:r w:rsidR="00977F3F" w:rsidRPr="00977F3F">
                              <w:rPr>
                                <w:vertAlign w:val="superscript"/>
                              </w:rPr>
                              <w:t>th</w:t>
                            </w:r>
                            <w:r w:rsidR="00977F3F">
                              <w:t xml:space="preserve"> 23</w:t>
                            </w:r>
                            <w:r w:rsidR="00977F3F" w:rsidRPr="00977F3F">
                              <w:rPr>
                                <w:vertAlign w:val="superscript"/>
                              </w:rPr>
                              <w:t>rd</w:t>
                            </w:r>
                            <w:r w:rsidR="00977F3F">
                              <w:t xml:space="preserve"> 24</w:t>
                            </w:r>
                            <w:r w:rsidR="00977F3F" w:rsidRPr="00977F3F">
                              <w:rPr>
                                <w:vertAlign w:val="superscript"/>
                              </w:rPr>
                              <w:t>th</w:t>
                            </w:r>
                            <w:r w:rsidR="00977F3F">
                              <w:t xml:space="preserve"> </w:t>
                            </w:r>
                            <w:r>
                              <w:t>30</w:t>
                            </w:r>
                            <w:r w:rsidRPr="00026241">
                              <w:rPr>
                                <w:vertAlign w:val="superscript"/>
                              </w:rPr>
                              <w:t>th</w:t>
                            </w:r>
                            <w:r>
                              <w:t xml:space="preserve"> </w:t>
                            </w:r>
                            <w:r w:rsidR="00977F3F">
                              <w:t>April</w:t>
                            </w:r>
                          </w:p>
                          <w:p w14:paraId="77D4FEC7" w14:textId="77777777" w:rsidR="00977F3F" w:rsidRDefault="00026241" w:rsidP="00AA032D">
                            <w:r>
                              <w:t>1</w:t>
                            </w:r>
                            <w:r w:rsidRPr="00026241">
                              <w:rPr>
                                <w:vertAlign w:val="superscript"/>
                              </w:rPr>
                              <w:t>st</w:t>
                            </w:r>
                            <w:r>
                              <w:t xml:space="preserve"> &amp; 2</w:t>
                            </w:r>
                            <w:r w:rsidRPr="00026241">
                              <w:rPr>
                                <w:vertAlign w:val="superscript"/>
                              </w:rPr>
                              <w:t>nd</w:t>
                            </w:r>
                            <w:r>
                              <w:t xml:space="preserve"> May</w:t>
                            </w:r>
                          </w:p>
                          <w:p w14:paraId="413F2349" w14:textId="77777777" w:rsidR="00026241" w:rsidRDefault="00026241" w:rsidP="00AA032D"/>
                          <w:p w14:paraId="2E397F43" w14:textId="77777777" w:rsidR="00026241" w:rsidRDefault="00026241" w:rsidP="00AA0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60AF" id="Text Box 4" o:spid="_x0000_s1028" type="#_x0000_t202" style="position:absolute;margin-left:471pt;margin-top:10.95pt;width:117pt;height:9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" fillcolor="white [3201]" strokecolor="#4472c4 [3204]" strokeweight="1pt">
                <v:textbox>
                  <w:txbxContent>
                    <w:p w14:paraId="610DEFC0" w14:textId="77777777" w:rsidR="00AA032D" w:rsidRPr="00026241" w:rsidRDefault="00977F3F" w:rsidP="00AA032D">
                      <w:pPr>
                        <w:rPr>
                          <w:b/>
                          <w:bCs/>
                        </w:rPr>
                      </w:pPr>
                      <w:r w:rsidRPr="00026241">
                        <w:rPr>
                          <w:b/>
                          <w:bCs/>
                        </w:rPr>
                        <w:t xml:space="preserve">Dates of training </w:t>
                      </w:r>
                      <w:r w:rsidR="00026241">
                        <w:rPr>
                          <w:b/>
                          <w:bCs/>
                        </w:rPr>
                        <w:t>2024</w:t>
                      </w:r>
                    </w:p>
                    <w:p w14:paraId="6EB383D2" w14:textId="77777777" w:rsidR="00977F3F" w:rsidRDefault="00026241" w:rsidP="00AA032D">
                      <w:r>
                        <w:t>9</w:t>
                      </w:r>
                      <w:r w:rsidRPr="00026241">
                        <w:rPr>
                          <w:vertAlign w:val="superscript"/>
                        </w:rPr>
                        <w:t>th</w:t>
                      </w:r>
                      <w:r>
                        <w:t xml:space="preserve"> 10</w:t>
                      </w:r>
                      <w:r w:rsidRPr="00026241">
                        <w:rPr>
                          <w:vertAlign w:val="superscript"/>
                        </w:rPr>
                        <w:t>th</w:t>
                      </w:r>
                      <w:r>
                        <w:t xml:space="preserve"> </w:t>
                      </w:r>
                      <w:r w:rsidR="00977F3F">
                        <w:t>16</w:t>
                      </w:r>
                      <w:r w:rsidR="00977F3F" w:rsidRPr="00977F3F">
                        <w:rPr>
                          <w:vertAlign w:val="superscript"/>
                        </w:rPr>
                        <w:t>th</w:t>
                      </w:r>
                      <w:r w:rsidR="00977F3F">
                        <w:t xml:space="preserve"> 17</w:t>
                      </w:r>
                      <w:r w:rsidR="00977F3F" w:rsidRPr="00977F3F">
                        <w:rPr>
                          <w:vertAlign w:val="superscript"/>
                        </w:rPr>
                        <w:t>th</w:t>
                      </w:r>
                      <w:r w:rsidR="00977F3F">
                        <w:t xml:space="preserve"> 23</w:t>
                      </w:r>
                      <w:r w:rsidR="00977F3F" w:rsidRPr="00977F3F">
                        <w:rPr>
                          <w:vertAlign w:val="superscript"/>
                        </w:rPr>
                        <w:t>rd</w:t>
                      </w:r>
                      <w:r w:rsidR="00977F3F">
                        <w:t xml:space="preserve"> 24</w:t>
                      </w:r>
                      <w:r w:rsidR="00977F3F" w:rsidRPr="00977F3F">
                        <w:rPr>
                          <w:vertAlign w:val="superscript"/>
                        </w:rPr>
                        <w:t>th</w:t>
                      </w:r>
                      <w:r w:rsidR="00977F3F">
                        <w:t xml:space="preserve"> </w:t>
                      </w:r>
                      <w:r>
                        <w:t>30</w:t>
                      </w:r>
                      <w:r w:rsidRPr="00026241">
                        <w:rPr>
                          <w:vertAlign w:val="superscript"/>
                        </w:rPr>
                        <w:t>th</w:t>
                      </w:r>
                      <w:r>
                        <w:t xml:space="preserve"> </w:t>
                      </w:r>
                      <w:r w:rsidR="00977F3F">
                        <w:t>April</w:t>
                      </w:r>
                    </w:p>
                    <w:p w14:paraId="77D4FEC7" w14:textId="77777777" w:rsidR="00977F3F" w:rsidRDefault="00026241" w:rsidP="00AA032D">
                      <w:r>
                        <w:t>1</w:t>
                      </w:r>
                      <w:r w:rsidRPr="00026241">
                        <w:rPr>
                          <w:vertAlign w:val="superscript"/>
                        </w:rPr>
                        <w:t>st</w:t>
                      </w:r>
                      <w:r>
                        <w:t xml:space="preserve"> &amp; 2</w:t>
                      </w:r>
                      <w:r w:rsidRPr="00026241">
                        <w:rPr>
                          <w:vertAlign w:val="superscript"/>
                        </w:rPr>
                        <w:t>nd</w:t>
                      </w:r>
                      <w:r>
                        <w:t xml:space="preserve"> May</w:t>
                      </w:r>
                    </w:p>
                    <w:p w14:paraId="413F2349" w14:textId="77777777" w:rsidR="00026241" w:rsidRDefault="00026241" w:rsidP="00AA032D"/>
                    <w:p w14:paraId="2E397F43" w14:textId="77777777" w:rsidR="00026241" w:rsidRDefault="00026241" w:rsidP="00AA032D"/>
                  </w:txbxContent>
                </v:textbox>
                <w10:wrap anchorx="page"/>
              </v:shape>
            </w:pict>
          </mc:Fallback>
        </mc:AlternateContent>
      </w:r>
      <w:r>
        <w:rPr>
          <w:rFonts w:ascii="Open Sans" w:hAnsi="Open Sans" w:cs="Open Sans"/>
          <w:color w:val="0E231C"/>
          <w:sz w:val="28"/>
          <w:szCs w:val="28"/>
        </w:rPr>
        <w:t>Run by an experienced team of Forest School trainers.</w:t>
      </w:r>
    </w:p>
    <w:p w14:paraId="528A85E4" w14:textId="77777777" w:rsidR="00E52BD3" w:rsidRPr="00DC105B" w:rsidRDefault="00026241" w:rsidP="00775F47">
      <w:pPr>
        <w:rPr>
          <w:rFonts w:ascii="Jessi Neue Medium" w:hAnsi="Jessi Neue Medium" w:cs="Open Sans"/>
          <w:color w:val="0E231C"/>
          <w:sz w:val="28"/>
          <w:szCs w:val="28"/>
        </w:rPr>
      </w:pPr>
      <w:r>
        <w:rPr>
          <w:rFonts w:ascii="Jessi Neue Medium" w:hAnsi="Jessi Neue Medium" w:cs="Open Sans"/>
          <w:color w:val="0E231C"/>
          <w:sz w:val="28"/>
          <w:szCs w:val="28"/>
        </w:rPr>
        <w:t>Location; Preston Montford Field Centre, Shrewsbury SY4 1DX</w:t>
      </w:r>
    </w:p>
    <w:p w14:paraId="273F616F" w14:textId="77777777" w:rsidR="00E52BD3" w:rsidRPr="00DC105B" w:rsidRDefault="00026241" w:rsidP="00775F47">
      <w:pPr>
        <w:rPr>
          <w:rFonts w:ascii="Open Sans" w:hAnsi="Open Sans" w:cs="Open Sans"/>
          <w:b/>
          <w:bCs/>
          <w:color w:val="0E231C"/>
          <w:sz w:val="20"/>
          <w:szCs w:val="20"/>
        </w:rPr>
      </w:pPr>
      <w:r w:rsidRPr="00026241">
        <w:rPr>
          <w:rFonts w:ascii="Open Sans" w:hAnsi="Open Sans" w:cs="Open Sans"/>
          <w:noProof/>
          <w:color w:val="0E231C"/>
          <w:sz w:val="20"/>
          <w:szCs w:val="20"/>
        </w:rPr>
        <mc:AlternateContent>
          <mc:Choice Requires="wps">
            <w:drawing>
              <wp:anchor distT="45720" distB="45720" distL="114300" distR="114300" simplePos="0" relativeHeight="251668480" behindDoc="0" locked="0" layoutInCell="1" allowOverlap="1" wp14:anchorId="4552D5D2" wp14:editId="15E1B7A0">
                <wp:simplePos x="0" y="0"/>
                <wp:positionH relativeFrom="page">
                  <wp:posOffset>5969000</wp:posOffset>
                </wp:positionH>
                <wp:positionV relativeFrom="paragraph">
                  <wp:posOffset>682625</wp:posOffset>
                </wp:positionV>
                <wp:extent cx="1517650" cy="14478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447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56C752B" w14:textId="77777777" w:rsidR="00026241" w:rsidRDefault="00026241">
                            <w:r>
                              <w:t>For more information and to ask any questions about this course call Vicki or Rachel on 01299 250253 or visit 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2D5D2" id="Text Box 2" o:spid="_x0000_s1029" type="#_x0000_t202" style="position:absolute;margin-left:470pt;margin-top:53.75pt;width:119.5pt;height:11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" fillcolor="white [3201]" strokecolor="#4472c4 [3204]" strokeweight="1pt">
                <v:textbox>
                  <w:txbxContent>
                    <w:p w14:paraId="556C752B" w14:textId="77777777" w:rsidR="00026241" w:rsidRDefault="00026241">
                      <w:r>
                        <w:t>For more information and to ask any questions about this course call Vicki or Rachel on 01299 250253 or visit our website.</w:t>
                      </w:r>
                    </w:p>
                  </w:txbxContent>
                </v:textbox>
                <w10:wrap type="square" anchorx="page"/>
              </v:shape>
            </w:pict>
          </mc:Fallback>
        </mc:AlternateConten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179"/>
      </w:tblGrid>
      <w:tr w:rsidR="00DC105B" w:rsidRPr="00DC105B" w14:paraId="3B15AFC6" w14:textId="77777777" w:rsidTr="00AA032D">
        <w:trPr>
          <w:trHeight w:val="1736"/>
        </w:trPr>
        <w:tc>
          <w:tcPr>
            <w:tcW w:w="4315" w:type="dxa"/>
          </w:tcPr>
          <w:p w14:paraId="45899E7D" w14:textId="77777777" w:rsidR="009B6598" w:rsidRPr="00DC105B" w:rsidRDefault="00977F3F" w:rsidP="00775F47">
            <w:pPr>
              <w:rPr>
                <w:rFonts w:ascii="Open Sans" w:hAnsi="Open Sans" w:cs="Open Sans"/>
                <w:b/>
                <w:bCs/>
                <w:color w:val="0E231C"/>
                <w:sz w:val="20"/>
                <w:szCs w:val="20"/>
              </w:rPr>
            </w:pPr>
            <w:r>
              <w:rPr>
                <w:rFonts w:ascii="Open Sans" w:hAnsi="Open Sans" w:cs="Open Sans"/>
                <w:color w:val="0E231C"/>
                <w:sz w:val="20"/>
                <w:szCs w:val="20"/>
              </w:rPr>
              <w:t>You will spend 9 days with our training team learning first hand all about Forest Schools. You will discover what Forest Schools is, how to set up a site, what tools and equipment you will need. You will practice and learn new skills such as shelter building, fire lighting, how to use tools, how to make natural crafts and cook food on a</w:t>
            </w:r>
            <w:r w:rsidR="00026241">
              <w:rPr>
                <w:rFonts w:ascii="Open Sans" w:hAnsi="Open Sans" w:cs="Open Sans"/>
                <w:color w:val="0E231C"/>
                <w:sz w:val="20"/>
                <w:szCs w:val="20"/>
              </w:rPr>
              <w:t>n</w:t>
            </w:r>
            <w:r>
              <w:rPr>
                <w:rFonts w:ascii="Open Sans" w:hAnsi="Open Sans" w:cs="Open Sans"/>
                <w:color w:val="0E231C"/>
                <w:sz w:val="20"/>
                <w:szCs w:val="20"/>
              </w:rPr>
              <w:t xml:space="preserve"> </w:t>
            </w:r>
            <w:r w:rsidR="00026241">
              <w:rPr>
                <w:rFonts w:ascii="Open Sans" w:hAnsi="Open Sans" w:cs="Open Sans"/>
                <w:color w:val="0E231C"/>
                <w:sz w:val="20"/>
                <w:szCs w:val="20"/>
              </w:rPr>
              <w:t xml:space="preserve">open </w:t>
            </w:r>
            <w:r>
              <w:rPr>
                <w:rFonts w:ascii="Open Sans" w:hAnsi="Open Sans" w:cs="Open Sans"/>
                <w:color w:val="0E231C"/>
                <w:sz w:val="20"/>
                <w:szCs w:val="20"/>
              </w:rPr>
              <w:t xml:space="preserve">fire. </w:t>
            </w:r>
          </w:p>
        </w:tc>
        <w:tc>
          <w:tcPr>
            <w:tcW w:w="4179" w:type="dxa"/>
          </w:tcPr>
          <w:p w14:paraId="4B91FFF8" w14:textId="77777777" w:rsidR="009B6598" w:rsidRPr="00977F3F" w:rsidRDefault="00977F3F" w:rsidP="00775F47">
            <w:pPr>
              <w:rPr>
                <w:rFonts w:ascii="Open Sans" w:hAnsi="Open Sans" w:cs="Open Sans"/>
                <w:color w:val="0E231C"/>
                <w:sz w:val="20"/>
                <w:szCs w:val="20"/>
              </w:rPr>
            </w:pPr>
            <w:r w:rsidRPr="00977F3F">
              <w:rPr>
                <w:rFonts w:ascii="Open Sans" w:hAnsi="Open Sans" w:cs="Open Sans"/>
                <w:color w:val="0E231C"/>
                <w:sz w:val="20"/>
                <w:szCs w:val="20"/>
              </w:rPr>
              <w:t xml:space="preserve">Throughout the </w:t>
            </w:r>
            <w:r>
              <w:rPr>
                <w:rFonts w:ascii="Open Sans" w:hAnsi="Open Sans" w:cs="Open Sans"/>
                <w:color w:val="0E231C"/>
                <w:sz w:val="20"/>
                <w:szCs w:val="20"/>
              </w:rPr>
              <w:t>training</w:t>
            </w:r>
            <w:r w:rsidRPr="00977F3F">
              <w:rPr>
                <w:rFonts w:ascii="Open Sans" w:hAnsi="Open Sans" w:cs="Open Sans"/>
                <w:color w:val="0E231C"/>
                <w:sz w:val="20"/>
                <w:szCs w:val="20"/>
              </w:rPr>
              <w:t xml:space="preserve"> you will gain confidence in working outside, learn about woodland ecology and how to identify plants and animals. </w:t>
            </w:r>
            <w:r>
              <w:rPr>
                <w:rFonts w:ascii="Open Sans" w:hAnsi="Open Sans" w:cs="Open Sans"/>
                <w:color w:val="0E231C"/>
                <w:sz w:val="20"/>
                <w:szCs w:val="20"/>
              </w:rPr>
              <w:t>You will delve into how we connect children and adults with nature, raise their self-esteem and confidence and practical skills. This course is delivered</w:t>
            </w:r>
            <w:r w:rsidR="00026241">
              <w:rPr>
                <w:rFonts w:ascii="Open Sans" w:hAnsi="Open Sans" w:cs="Open Sans"/>
                <w:color w:val="0E231C"/>
                <w:sz w:val="20"/>
                <w:szCs w:val="20"/>
              </w:rPr>
              <w:t xml:space="preserve"> mainly outdoors.</w:t>
            </w:r>
          </w:p>
        </w:tc>
      </w:tr>
    </w:tbl>
    <w:p w14:paraId="4A05213C" w14:textId="77777777" w:rsidR="00137DD0" w:rsidRDefault="00137DD0"/>
    <w:sectPr w:rsidR="00137DD0" w:rsidSect="005A2C56">
      <w:headerReference w:type="default" r:id="rId10"/>
      <w:footerReference w:type="default" r:id="rId11"/>
      <w:pgSz w:w="11906" w:h="16838"/>
      <w:pgMar w:top="1440" w:right="851" w:bottom="1440" w:left="85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0B4F0" w14:textId="77777777" w:rsidR="00B0314A" w:rsidRDefault="00B0314A" w:rsidP="00882BAA">
      <w:pPr>
        <w:spacing w:after="0" w:line="240" w:lineRule="auto"/>
      </w:pPr>
      <w:r>
        <w:separator/>
      </w:r>
    </w:p>
  </w:endnote>
  <w:endnote w:type="continuationSeparator" w:id="0">
    <w:p w14:paraId="3CE79593" w14:textId="77777777" w:rsidR="00B0314A" w:rsidRDefault="00B0314A" w:rsidP="00882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essi Neue Medium">
    <w:altName w:val="Segoe UI Historic"/>
    <w:panose1 w:val="00000000000000000000"/>
    <w:charset w:val="00"/>
    <w:family w:val="modern"/>
    <w:notTrueType/>
    <w:pitch w:val="variable"/>
    <w:sig w:usb0="00000001" w:usb1="4001207B" w:usb2="00000000" w:usb3="00000000" w:csb0="0000019B"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40086" w14:textId="77777777" w:rsidR="00800814" w:rsidRDefault="005A2C56">
    <w:pPr>
      <w:pStyle w:val="Footer"/>
    </w:pPr>
    <w:r>
      <w:rPr>
        <w:noProof/>
        <w:lang w:eastAsia="en-GB"/>
      </w:rPr>
      <mc:AlternateContent>
        <mc:Choice Requires="wps">
          <w:drawing>
            <wp:anchor distT="0" distB="0" distL="114300" distR="114300" simplePos="0" relativeHeight="251659264" behindDoc="0" locked="0" layoutInCell="1" allowOverlap="1" wp14:anchorId="258FE9F6" wp14:editId="1D0F4AC0">
              <wp:simplePos x="0" y="0"/>
              <wp:positionH relativeFrom="column">
                <wp:posOffset>-1139099</wp:posOffset>
              </wp:positionH>
              <wp:positionV relativeFrom="paragraph">
                <wp:posOffset>-317500</wp:posOffset>
              </wp:positionV>
              <wp:extent cx="8207556" cy="944880"/>
              <wp:effectExtent l="0" t="0" r="3175" b="7620"/>
              <wp:wrapNone/>
              <wp:docPr id="2" name="Rectangle 2"/>
              <wp:cNvGraphicFramePr/>
              <a:graphic xmlns:a="http://schemas.openxmlformats.org/drawingml/2006/main">
                <a:graphicData uri="http://schemas.microsoft.com/office/word/2010/wordprocessingShape">
                  <wps:wsp>
                    <wps:cNvSpPr/>
                    <wps:spPr>
                      <a:xfrm>
                        <a:off x="0" y="0"/>
                        <a:ext cx="8207556" cy="944880"/>
                      </a:xfrm>
                      <a:prstGeom prst="rect">
                        <a:avLst/>
                      </a:prstGeom>
                      <a:solidFill>
                        <a:srgbClr val="0082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98DDD" id="Rectangle 2" o:spid="_x0000_s1026" style="position:absolute;margin-left:-89.7pt;margin-top:-25pt;width:646.25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" fillcolor="#008264" stroked="f" strokeweight="1pt"/>
          </w:pict>
        </mc:Fallback>
      </mc:AlternateContent>
    </w:r>
    <w:r w:rsidR="00800814">
      <w:rPr>
        <w:noProof/>
        <w:lang w:eastAsia="en-GB"/>
      </w:rPr>
      <mc:AlternateContent>
        <mc:Choice Requires="wps">
          <w:drawing>
            <wp:anchor distT="0" distB="0" distL="114300" distR="114300" simplePos="0" relativeHeight="251660288" behindDoc="0" locked="0" layoutInCell="1" allowOverlap="1" wp14:anchorId="6EB36D0E" wp14:editId="746BB2F6">
              <wp:simplePos x="0" y="0"/>
              <wp:positionH relativeFrom="column">
                <wp:posOffset>-243840</wp:posOffset>
              </wp:positionH>
              <wp:positionV relativeFrom="paragraph">
                <wp:posOffset>-89535</wp:posOffset>
              </wp:positionV>
              <wp:extent cx="6278880" cy="42672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78880" cy="426720"/>
                      </a:xfrm>
                      <a:prstGeom prst="rect">
                        <a:avLst/>
                      </a:prstGeom>
                      <a:noFill/>
                      <a:ln w="6350">
                        <a:noFill/>
                      </a:ln>
                    </wps:spPr>
                    <wps:txbx>
                      <w:txbxContent>
                        <w:p w14:paraId="1E7D1B7A" w14:textId="77777777" w:rsidR="00800814" w:rsidRPr="00800814" w:rsidRDefault="00800814">
                          <w:pPr>
                            <w:rPr>
                              <w:rFonts w:ascii="Open Sans" w:hAnsi="Open Sans" w:cs="Open Sans"/>
                              <w:color w:val="FFFFFF" w:themeColor="background1"/>
                              <w:sz w:val="36"/>
                              <w:szCs w:val="36"/>
                            </w:rPr>
                          </w:pPr>
                          <w:r w:rsidRPr="00800814">
                            <w:rPr>
                              <w:rFonts w:ascii="Open Sans" w:hAnsi="Open Sans" w:cs="Open Sans"/>
                              <w:color w:val="FFFFFF" w:themeColor="background1"/>
                              <w:sz w:val="36"/>
                              <w:szCs w:val="36"/>
                            </w:rPr>
                            <w:t>www.field-studies-council.org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B36D0E" id="_x0000_t202" coordsize="21600,21600" o:spt="202" path="m,l,21600r21600,l21600,xe">
              <v:stroke joinstyle="miter"/>
              <v:path gradientshapeok="t" o:connecttype="rect"/>
            </v:shapetype>
            <v:shape id="Text Box 3" o:spid="_x0000_s1031" type="#_x0000_t202" style="position:absolute;margin-left:-19.2pt;margin-top:-7.05pt;width:494.4pt;height:3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" filled="f" stroked="f" strokeweight=".5pt">
              <v:textbox>
                <w:txbxContent>
                  <w:p w14:paraId="1E7D1B7A" w14:textId="77777777" w:rsidR="00800814" w:rsidRPr="00800814" w:rsidRDefault="00800814">
                    <w:pPr>
                      <w:rPr>
                        <w:rFonts w:ascii="Open Sans" w:hAnsi="Open Sans" w:cs="Open Sans"/>
                        <w:color w:val="FFFFFF" w:themeColor="background1"/>
                        <w:sz w:val="36"/>
                        <w:szCs w:val="36"/>
                      </w:rPr>
                    </w:pPr>
                    <w:r w:rsidRPr="00800814">
                      <w:rPr>
                        <w:rFonts w:ascii="Open Sans" w:hAnsi="Open Sans" w:cs="Open Sans"/>
                        <w:color w:val="FFFFFF" w:themeColor="background1"/>
                        <w:sz w:val="36"/>
                        <w:szCs w:val="36"/>
                      </w:rPr>
                      <w:t>www.field-studies-council.org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42E7" w14:textId="77777777" w:rsidR="00B0314A" w:rsidRDefault="00B0314A" w:rsidP="00882BAA">
      <w:pPr>
        <w:spacing w:after="0" w:line="240" w:lineRule="auto"/>
      </w:pPr>
      <w:r>
        <w:separator/>
      </w:r>
    </w:p>
  </w:footnote>
  <w:footnote w:type="continuationSeparator" w:id="0">
    <w:p w14:paraId="0D9D4F6A" w14:textId="77777777" w:rsidR="00B0314A" w:rsidRDefault="00B0314A" w:rsidP="00882B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BA35" w14:textId="77777777" w:rsidR="00882BAA" w:rsidRDefault="005A2C56">
    <w:pPr>
      <w:pStyle w:val="Header"/>
    </w:pPr>
    <w:r>
      <w:rPr>
        <w:noProof/>
        <w:lang w:eastAsia="en-GB"/>
      </w:rPr>
      <mc:AlternateContent>
        <mc:Choice Requires="wps">
          <w:drawing>
            <wp:anchor distT="0" distB="0" distL="114300" distR="114300" simplePos="0" relativeHeight="251658239" behindDoc="0" locked="0" layoutInCell="1" allowOverlap="1" wp14:anchorId="24EA5B84" wp14:editId="4DC58DE0">
              <wp:simplePos x="0" y="0"/>
              <wp:positionH relativeFrom="column">
                <wp:posOffset>-964929</wp:posOffset>
              </wp:positionH>
              <wp:positionV relativeFrom="paragraph">
                <wp:posOffset>-764540</wp:posOffset>
              </wp:positionV>
              <wp:extent cx="8033657" cy="4386580"/>
              <wp:effectExtent l="0" t="0" r="5715" b="0"/>
              <wp:wrapNone/>
              <wp:docPr id="14" name="Rectangle 14"/>
              <wp:cNvGraphicFramePr/>
              <a:graphic xmlns:a="http://schemas.openxmlformats.org/drawingml/2006/main">
                <a:graphicData uri="http://schemas.microsoft.com/office/word/2010/wordprocessingShape">
                  <wps:wsp>
                    <wps:cNvSpPr/>
                    <wps:spPr>
                      <a:xfrm>
                        <a:off x="0" y="0"/>
                        <a:ext cx="8033657" cy="4386580"/>
                      </a:xfrm>
                      <a:prstGeom prst="rect">
                        <a:avLst/>
                      </a:prstGeom>
                      <a:solidFill>
                        <a:srgbClr val="00826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44D65" id="Rectangle 14" o:spid="_x0000_s1026" style="position:absolute;margin-left:-76pt;margin-top:-60.2pt;width:632.55pt;height:345.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" fillcolor="#008264" stroked="f" strokeweight="1pt"/>
          </w:pict>
        </mc:Fallback>
      </mc:AlternateContent>
    </w:r>
    <w:r w:rsidR="009B15BB">
      <w:rPr>
        <w:noProof/>
        <w:lang w:eastAsia="en-GB"/>
      </w:rPr>
      <w:drawing>
        <wp:anchor distT="0" distB="0" distL="114300" distR="114300" simplePos="0" relativeHeight="251662336" behindDoc="0" locked="0" layoutInCell="1" allowOverlap="1" wp14:anchorId="2EE0A9AF" wp14:editId="7BDA7A35">
          <wp:simplePos x="0" y="0"/>
          <wp:positionH relativeFrom="column">
            <wp:posOffset>1082</wp:posOffset>
          </wp:positionH>
          <wp:positionV relativeFrom="paragraph">
            <wp:posOffset>-2540</wp:posOffset>
          </wp:positionV>
          <wp:extent cx="2697836" cy="574939"/>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2697836" cy="574939"/>
                  </a:xfrm>
                  <a:prstGeom prst="rect">
                    <a:avLst/>
                  </a:prstGeom>
                </pic:spPr>
              </pic:pic>
            </a:graphicData>
          </a:graphic>
          <wp14:sizeRelH relativeFrom="margin">
            <wp14:pctWidth>0</wp14:pctWidth>
          </wp14:sizeRelH>
          <wp14:sizeRelV relativeFrom="margin">
            <wp14:pctHeight>0</wp14:pctHeight>
          </wp14:sizeRelV>
        </wp:anchor>
      </w:drawing>
    </w:r>
    <w:r w:rsidR="00DC105B">
      <w:rPr>
        <w:noProof/>
        <w:lang w:eastAsia="en-GB"/>
      </w:rPr>
      <w:drawing>
        <wp:inline distT="0" distB="0" distL="0" distR="0" wp14:anchorId="078F4914" wp14:editId="1EF347A1">
          <wp:extent cx="2747645" cy="58547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47645" cy="585470"/>
                  </a:xfrm>
                  <a:prstGeom prst="rect">
                    <a:avLst/>
                  </a:prstGeom>
                </pic:spPr>
              </pic:pic>
            </a:graphicData>
          </a:graphic>
        </wp:inline>
      </w:drawing>
    </w:r>
    <w:r w:rsidR="00DC105B">
      <w:rPr>
        <w:noProof/>
        <w:lang w:eastAsia="en-GB"/>
      </w:rPr>
      <mc:AlternateContent>
        <mc:Choice Requires="wps">
          <w:drawing>
            <wp:anchor distT="0" distB="0" distL="114300" distR="114300" simplePos="0" relativeHeight="251661312" behindDoc="0" locked="0" layoutInCell="1" allowOverlap="1" wp14:anchorId="760FAA46" wp14:editId="520447E0">
              <wp:simplePos x="0" y="0"/>
              <wp:positionH relativeFrom="column">
                <wp:posOffset>-65314</wp:posOffset>
              </wp:positionH>
              <wp:positionV relativeFrom="paragraph">
                <wp:posOffset>-111397</wp:posOffset>
              </wp:positionV>
              <wp:extent cx="3058885" cy="683532"/>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3058885" cy="683532"/>
                      </a:xfrm>
                      <a:prstGeom prst="rect">
                        <a:avLst/>
                      </a:prstGeom>
                      <a:noFill/>
                      <a:ln w="6350">
                        <a:noFill/>
                      </a:ln>
                    </wps:spPr>
                    <wps:txbx>
                      <w:txbxContent>
                        <w:p w14:paraId="2F375FB0" w14:textId="77777777" w:rsidR="00DC105B" w:rsidRDefault="00DC1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0FAA46" id="_x0000_t202" coordsize="21600,21600" o:spt="202" path="m,l,21600r21600,l21600,xe">
              <v:stroke joinstyle="miter"/>
              <v:path gradientshapeok="t" o:connecttype="rect"/>
            </v:shapetype>
            <v:shape id="Text Box 16" o:spid="_x0000_s1030" type="#_x0000_t202" style="position:absolute;margin-left:-5.15pt;margin-top:-8.75pt;width:240.85pt;height:5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" filled="f" stroked="f" strokeweight=".5pt">
              <v:textbox>
                <w:txbxContent>
                  <w:p w14:paraId="2F375FB0" w14:textId="77777777" w:rsidR="00DC105B" w:rsidRDefault="00DC105B"/>
                </w:txbxContent>
              </v:textbox>
            </v:shape>
          </w:pict>
        </mc:Fallback>
      </mc:AlternateContent>
    </w:r>
    <w:r w:rsidR="00DC105B">
      <w:rPr>
        <w:noProof/>
        <w:lang w:eastAsia="en-GB"/>
      </w:rPr>
      <w:drawing>
        <wp:inline distT="0" distB="0" distL="0" distR="0" wp14:anchorId="09462D60" wp14:editId="64477CE9">
          <wp:extent cx="2700000" cy="575238"/>
          <wp:effectExtent l="0" t="0" r="5715"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0000" cy="57523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colormru v:ext="edit" colors="#f5f3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14A"/>
    <w:rsid w:val="00026241"/>
    <w:rsid w:val="000B2B24"/>
    <w:rsid w:val="00137DD0"/>
    <w:rsid w:val="001A1337"/>
    <w:rsid w:val="001A2BF7"/>
    <w:rsid w:val="001F139F"/>
    <w:rsid w:val="0036295A"/>
    <w:rsid w:val="003B3A7E"/>
    <w:rsid w:val="004D60FF"/>
    <w:rsid w:val="00502790"/>
    <w:rsid w:val="005A2C56"/>
    <w:rsid w:val="005D35D3"/>
    <w:rsid w:val="006522E7"/>
    <w:rsid w:val="006620FB"/>
    <w:rsid w:val="006E0353"/>
    <w:rsid w:val="00775F47"/>
    <w:rsid w:val="00780634"/>
    <w:rsid w:val="00800814"/>
    <w:rsid w:val="00882BAA"/>
    <w:rsid w:val="00977F3F"/>
    <w:rsid w:val="009B15BB"/>
    <w:rsid w:val="009B6598"/>
    <w:rsid w:val="00A41CAA"/>
    <w:rsid w:val="00AA032D"/>
    <w:rsid w:val="00B0314A"/>
    <w:rsid w:val="00B878A4"/>
    <w:rsid w:val="00C5042D"/>
    <w:rsid w:val="00C87A05"/>
    <w:rsid w:val="00DC105B"/>
    <w:rsid w:val="00E079D6"/>
    <w:rsid w:val="00E23661"/>
    <w:rsid w:val="00E52BD3"/>
    <w:rsid w:val="00F57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5f3ef"/>
    </o:shapedefaults>
    <o:shapelayout v:ext="edit">
      <o:idmap v:ext="edit" data="2"/>
    </o:shapelayout>
  </w:shapeDefaults>
  <w:decimalSymbol w:val="."/>
  <w:listSeparator w:val=","/>
  <w14:docId w14:val="67B3EAC3"/>
  <w15:chartTrackingRefBased/>
  <w15:docId w15:val="{E9463143-F14E-4FBF-9CD4-2FC99DFF0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BAA"/>
  </w:style>
  <w:style w:type="paragraph" w:styleId="Footer">
    <w:name w:val="footer"/>
    <w:basedOn w:val="Normal"/>
    <w:link w:val="FooterChar"/>
    <w:uiPriority w:val="99"/>
    <w:unhideWhenUsed/>
    <w:rsid w:val="00882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BAA"/>
  </w:style>
  <w:style w:type="table" w:styleId="TableGrid">
    <w:name w:val="Table Grid"/>
    <w:basedOn w:val="TableNormal"/>
    <w:uiPriority w:val="39"/>
    <w:rsid w:val="009B6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2BF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120461\AppData\Local\Microsoft\Windows\INetCache\Content.Outlook\QXUZSJSM\FS%20-%20Preston%20Montford%20poster%20April%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e150a1-434a-4c55-bc84-018842216c72" xsi:nil="true"/>
    <lcf76f155ced4ddcb4097134ff3c332f xmlns="14b6949d-94cb-419f-9fa9-57ece80bb4a7">
      <Terms xmlns="http://schemas.microsoft.com/office/infopath/2007/PartnerControls"/>
    </lcf76f155ced4ddcb4097134ff3c332f>
    <New xmlns="14b6949d-94cb-419f-9fa9-57ece80bb4a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E65152E4C53940A73BAB9CB2F2F908" ma:contentTypeVersion="21" ma:contentTypeDescription="Create a new document." ma:contentTypeScope="" ma:versionID="1b6f783178a1dc2ac8feed48716ec975">
  <xsd:schema xmlns:xsd="http://www.w3.org/2001/XMLSchema" xmlns:xs="http://www.w3.org/2001/XMLSchema" xmlns:p="http://schemas.microsoft.com/office/2006/metadata/properties" xmlns:ns2="b8e150a1-434a-4c55-bc84-018842216c72" xmlns:ns3="14b6949d-94cb-419f-9fa9-57ece80bb4a7" targetNamespace="http://schemas.microsoft.com/office/2006/metadata/properties" ma:root="true" ma:fieldsID="fa9b2631d565ae80cce75a59fd77c370" ns2:_="" ns3:_="">
    <xsd:import namespace="b8e150a1-434a-4c55-bc84-018842216c72"/>
    <xsd:import namespace="14b6949d-94cb-419f-9fa9-57ece80bb4a7"/>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New"/>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150a1-434a-4c55-bc84-018842216c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15255cca-efbe-4a4b-81c0-c43caa65d104}" ma:internalName="TaxCatchAll" ma:showField="CatchAllData" ma:web="b8e150a1-434a-4c55-bc84-018842216c7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b6949d-94cb-419f-9fa9-57ece80bb4a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17661c9-a2bb-44fa-b533-8a1b1d679e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New" ma:index="28" ma:displayName="New" ma:format="Thumbnail" ma:internalName="New">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7BEC46-D997-49EE-9859-96DD5FB13A5A}">
  <ds:schemaRefs>
    <ds:schemaRef ds:uri="http://schemas.microsoft.com/office/2006/metadata/properties"/>
    <ds:schemaRef ds:uri="http://schemas.microsoft.com/office/infopath/2007/PartnerControls"/>
    <ds:schemaRef ds:uri="b8e150a1-434a-4c55-bc84-018842216c72"/>
    <ds:schemaRef ds:uri="14b6949d-94cb-419f-9fa9-57ece80bb4a7"/>
  </ds:schemaRefs>
</ds:datastoreItem>
</file>

<file path=customXml/itemProps2.xml><?xml version="1.0" encoding="utf-8"?>
<ds:datastoreItem xmlns:ds="http://schemas.openxmlformats.org/officeDocument/2006/customXml" ds:itemID="{67D8DD43-7B3D-4D56-825C-B9A7A97D78EC}">
  <ds:schemaRefs>
    <ds:schemaRef ds:uri="http://schemas.microsoft.com/sharepoint/v3/contenttype/forms"/>
  </ds:schemaRefs>
</ds:datastoreItem>
</file>

<file path=customXml/itemProps3.xml><?xml version="1.0" encoding="utf-8"?>
<ds:datastoreItem xmlns:ds="http://schemas.openxmlformats.org/officeDocument/2006/customXml" ds:itemID="{24D90ABE-D6DC-43E9-8AD6-FE56339CC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150a1-434a-4c55-bc84-018842216c72"/>
    <ds:schemaRef ds:uri="14b6949d-94cb-419f-9fa9-57ece80bb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FS - Preston Montford poster April 24</Template>
  <TotalTime>2</TotalTime>
  <Pages>1</Pages>
  <Words>122</Words>
  <Characters>697</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CC120461</dc:creator>
  <cp:keywords/>
  <dc:description/>
  <cp:lastModifiedBy>Meakin, Angela</cp:lastModifiedBy>
  <cp:revision>2</cp:revision>
  <cp:lastPrinted>2022-02-15T11:08:00Z</cp:lastPrinted>
  <dcterms:created xsi:type="dcterms:W3CDTF">2024-02-23T11:57:00Z</dcterms:created>
  <dcterms:modified xsi:type="dcterms:W3CDTF">2024-02-23T11:57:00Z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0x0101004DE65152E4C53940A73BAB9CB2F2F908</vt:lpwstr>
  </property>
</Properties>
</file>